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214" w:rsidRDefault="00A11214" w:rsidP="00A11214"/>
    <w:p w:rsidR="00D046D3" w:rsidRDefault="00D046D3" w:rsidP="00A11214">
      <w:r>
        <w:t>Indkaldelse til ekstraordinært grupperådsmøde 27 marts kl. 19.00</w:t>
      </w:r>
      <w:r w:rsidR="00AF13ED">
        <w:t xml:space="preserve"> til</w:t>
      </w:r>
      <w:r>
        <w:t xml:space="preserve"> 20.00 i spejder lokalet på Skolevej 1.</w:t>
      </w:r>
    </w:p>
    <w:p w:rsidR="00D046D3" w:rsidRDefault="00D046D3" w:rsidP="00A11214">
      <w:r>
        <w:t>Kære forældre og andre med interesse for Gudenå gruppe.</w:t>
      </w:r>
    </w:p>
    <w:p w:rsidR="00D046D3" w:rsidRDefault="00D046D3" w:rsidP="00A11214">
      <w:r>
        <w:t>Da vi ikke kunne få valgt forældre nok, samt valgt en bestyrelses formand til vores spejder gruppe, er</w:t>
      </w:r>
      <w:r w:rsidR="00624F6C">
        <w:t xml:space="preserve"> vi</w:t>
      </w:r>
      <w:r>
        <w:t xml:space="preserve"> nødsaget til at afholde dette ekstraordinære grupperådsmøde (generalforsamling). Der er PT, erfarne folk i bestyrelsen, så der kan ydes fuld oplæring og støtte til formandsposten. Der tilbydes kurser mm.</w:t>
      </w:r>
    </w:p>
    <w:p w:rsidR="00D046D3" w:rsidRDefault="00D046D3" w:rsidP="00A11214">
      <w:r>
        <w:t>Vi håber på et stort fremmøde, og vi vil gerne mødes med alle som kunne have interesse i at udvikle / drive en spejder forening.</w:t>
      </w:r>
    </w:p>
    <w:p w:rsidR="00AF2ECE" w:rsidRDefault="00AF2ECE" w:rsidP="00A11214">
      <w:pPr>
        <w:rPr>
          <w:u w:val="single"/>
        </w:rPr>
      </w:pPr>
    </w:p>
    <w:p w:rsidR="00D046D3" w:rsidRDefault="00D046D3" w:rsidP="00A11214">
      <w:pPr>
        <w:rPr>
          <w:u w:val="single"/>
        </w:rPr>
      </w:pPr>
      <w:r w:rsidRPr="00AF2ECE">
        <w:rPr>
          <w:u w:val="single"/>
        </w:rPr>
        <w:t>Dagsorden.</w:t>
      </w:r>
    </w:p>
    <w:p w:rsidR="00AF2ECE" w:rsidRDefault="00AF2ECE" w:rsidP="00AF2ECE">
      <w:pPr>
        <w:numPr>
          <w:ilvl w:val="0"/>
          <w:numId w:val="1"/>
        </w:numPr>
      </w:pPr>
      <w:r>
        <w:t>General orientering og afklarende spørgsmål</w:t>
      </w:r>
    </w:p>
    <w:p w:rsidR="00AF2ECE" w:rsidRDefault="00AF2ECE" w:rsidP="00AF2ECE">
      <w:pPr>
        <w:numPr>
          <w:ilvl w:val="0"/>
          <w:numId w:val="1"/>
        </w:numPr>
      </w:pPr>
      <w:r>
        <w:t>Valg af formand.</w:t>
      </w:r>
    </w:p>
    <w:p w:rsidR="00AF2ECE" w:rsidRDefault="00AF2ECE" w:rsidP="00AF2ECE">
      <w:pPr>
        <w:numPr>
          <w:ilvl w:val="0"/>
          <w:numId w:val="1"/>
        </w:numPr>
      </w:pPr>
      <w:r>
        <w:t>EVT.</w:t>
      </w:r>
    </w:p>
    <w:p w:rsidR="00AF2ECE" w:rsidRDefault="00AF2ECE" w:rsidP="00AF2ECE">
      <w:pPr>
        <w:ind w:left="360"/>
      </w:pPr>
    </w:p>
    <w:p w:rsidR="00AF2ECE" w:rsidRDefault="00AF2ECE" w:rsidP="00AF2ECE">
      <w:pPr>
        <w:ind w:left="360"/>
      </w:pPr>
      <w:r>
        <w:t>Hvis man sidder inde med spørgsmål til posten som formand.</w:t>
      </w:r>
    </w:p>
    <w:p w:rsidR="00AF2ECE" w:rsidRDefault="00AF2ECE" w:rsidP="00AF2ECE">
      <w:pPr>
        <w:ind w:left="360"/>
      </w:pPr>
      <w:r>
        <w:t>Kantakt venligst følgende.</w:t>
      </w:r>
      <w:bookmarkStart w:id="0" w:name="_GoBack"/>
      <w:bookmarkEnd w:id="0"/>
    </w:p>
    <w:p w:rsidR="00AF2ECE" w:rsidRDefault="00AF2ECE" w:rsidP="00AF2ECE">
      <w:pPr>
        <w:ind w:left="360"/>
        <w:rPr>
          <w:rFonts w:ascii="Helvetica" w:hAnsi="Helvetica" w:cs="Helvetica"/>
          <w:color w:val="4C4C4C"/>
          <w:sz w:val="20"/>
          <w:szCs w:val="20"/>
          <w:shd w:val="clear" w:color="auto" w:fill="FFFFFF"/>
        </w:rPr>
      </w:pPr>
      <w:r>
        <w:t xml:space="preserve">Henrik Olesen mobil: </w:t>
      </w:r>
      <w:r>
        <w:rPr>
          <w:rFonts w:ascii="Helvetica" w:hAnsi="Helvetica" w:cs="Helvetica"/>
          <w:color w:val="4C4C4C"/>
          <w:sz w:val="20"/>
          <w:szCs w:val="20"/>
          <w:shd w:val="clear" w:color="auto" w:fill="FFFFFF"/>
        </w:rPr>
        <w:t>40 52 19 29</w:t>
      </w:r>
    </w:p>
    <w:p w:rsidR="00AF2ECE" w:rsidRDefault="00AF2ECE" w:rsidP="00AF2ECE">
      <w:pPr>
        <w:ind w:left="360"/>
        <w:rPr>
          <w:rFonts w:ascii="Helvetica" w:hAnsi="Helvetica" w:cs="Helvetica"/>
          <w:color w:val="4C4C4C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4C4C4C"/>
          <w:sz w:val="20"/>
          <w:szCs w:val="20"/>
          <w:shd w:val="clear" w:color="auto" w:fill="FFFFFF"/>
        </w:rPr>
        <w:t>Morten Sørensen: 20 11 07 15</w:t>
      </w:r>
    </w:p>
    <w:p w:rsidR="00AF2ECE" w:rsidRDefault="00AF2ECE" w:rsidP="00AF2ECE">
      <w:pPr>
        <w:ind w:left="360"/>
      </w:pPr>
    </w:p>
    <w:p w:rsidR="00AF2ECE" w:rsidRDefault="00AF2ECE" w:rsidP="00AF2ECE">
      <w:pPr>
        <w:ind w:left="360"/>
      </w:pPr>
      <w:r>
        <w:t>De Bedste Spejder Hilsner.</w:t>
      </w:r>
    </w:p>
    <w:p w:rsidR="00AF2ECE" w:rsidRPr="00AF2ECE" w:rsidRDefault="00AF2ECE" w:rsidP="00AF2ECE">
      <w:pPr>
        <w:ind w:left="360"/>
      </w:pPr>
      <w:r>
        <w:t>Gudenå Gruppe.</w:t>
      </w:r>
    </w:p>
    <w:sectPr w:rsidR="00AF2ECE" w:rsidRPr="00AF2ECE" w:rsidSect="0083275A">
      <w:headerReference w:type="default" r:id="rId8"/>
      <w:footerReference w:type="default" r:id="rId9"/>
      <w:pgSz w:w="11906" w:h="16838"/>
      <w:pgMar w:top="1843" w:right="127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428" w:rsidRDefault="004F2428" w:rsidP="00D546A4">
      <w:pPr>
        <w:spacing w:after="0" w:line="240" w:lineRule="auto"/>
      </w:pPr>
      <w:r>
        <w:separator/>
      </w:r>
    </w:p>
  </w:endnote>
  <w:endnote w:type="continuationSeparator" w:id="0">
    <w:p w:rsidR="004F2428" w:rsidRDefault="004F2428" w:rsidP="00D54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511" w:rsidRDefault="00AF2ECE" w:rsidP="005068AE">
    <w:pPr>
      <w:pStyle w:val="Sidefod"/>
      <w:tabs>
        <w:tab w:val="clear" w:pos="4819"/>
        <w:tab w:val="clear" w:pos="9638"/>
        <w:tab w:val="right" w:pos="9498"/>
      </w:tabs>
      <w:jc w:val="both"/>
    </w:pPr>
    <w:r>
      <w:rPr>
        <w:noProof/>
        <w:sz w:val="24"/>
        <w:szCs w:val="24"/>
        <w:lang w:eastAsia="da-DK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2042160</wp:posOffset>
          </wp:positionH>
          <wp:positionV relativeFrom="paragraph">
            <wp:posOffset>-26670</wp:posOffset>
          </wp:positionV>
          <wp:extent cx="247650" cy="238125"/>
          <wp:effectExtent l="0" t="0" r="0" b="9525"/>
          <wp:wrapSquare wrapText="bothSides"/>
          <wp:docPr id="3" name="irc_mi" descr="http://djohnsonfarmers.com/wp-content/uploads/2013/12/facebook_icon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djohnsonfarmers.com/wp-content/uploads/2013/12/facebook_icon_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da-DK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-434975</wp:posOffset>
          </wp:positionV>
          <wp:extent cx="2096135" cy="859790"/>
          <wp:effectExtent l="0" t="0" r="0" b="0"/>
          <wp:wrapThrough wrapText="bothSides">
            <wp:wrapPolygon edited="0">
              <wp:start x="0" y="0"/>
              <wp:lineTo x="0" y="21058"/>
              <wp:lineTo x="21397" y="21058"/>
              <wp:lineTo x="21397" y="0"/>
              <wp:lineTo x="0" y="0"/>
            </wp:wrapPolygon>
          </wp:wrapThrough>
          <wp:docPr id="2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135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da-DK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3343910</wp:posOffset>
          </wp:positionH>
          <wp:positionV relativeFrom="paragraph">
            <wp:posOffset>-202565</wp:posOffset>
          </wp:positionV>
          <wp:extent cx="568960" cy="567055"/>
          <wp:effectExtent l="0" t="0" r="2540" b="4445"/>
          <wp:wrapSquare wrapText="bothSides"/>
          <wp:docPr id="1" name="qr-kode" descr="QR Ko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-kode" descr="QR Kod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57" t="13026" r="24022" b="11960"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5D2511" w:rsidRPr="0083275A">
        <w:rPr>
          <w:rStyle w:val="Hyperlink"/>
          <w:sz w:val="24"/>
          <w:szCs w:val="24"/>
        </w:rPr>
        <w:t>www.gudenaa.spejder.dk</w:t>
      </w:r>
    </w:hyperlink>
    <w:r w:rsidR="005D2511">
      <w:t xml:space="preserve">                  </w:t>
    </w:r>
    <w:r w:rsidR="0083275A">
      <w:t xml:space="preserve">     </w:t>
    </w:r>
    <w:r w:rsidR="0083275A" w:rsidRPr="0083275A">
      <w:rPr>
        <w:sz w:val="24"/>
        <w:szCs w:val="24"/>
      </w:rPr>
      <w:t>/</w:t>
    </w:r>
    <w:proofErr w:type="spellStart"/>
    <w:r w:rsidR="0083275A" w:rsidRPr="0083275A">
      <w:rPr>
        <w:sz w:val="24"/>
        <w:szCs w:val="24"/>
      </w:rPr>
      <w:t>Gudenaa</w:t>
    </w:r>
    <w:proofErr w:type="spellEnd"/>
    <w:r w:rsidR="0083275A">
      <w:rPr>
        <w:sz w:val="24"/>
        <w:szCs w:val="24"/>
      </w:rPr>
      <w:t xml:space="preserve">   </w:t>
    </w:r>
    <w:r w:rsidR="005068AE">
      <w:tab/>
    </w:r>
    <w:r w:rsidR="005D2511">
      <w:t xml:space="preserve"> \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428" w:rsidRDefault="004F2428" w:rsidP="00D546A4">
      <w:pPr>
        <w:spacing w:after="0" w:line="240" w:lineRule="auto"/>
      </w:pPr>
      <w:r>
        <w:separator/>
      </w:r>
    </w:p>
  </w:footnote>
  <w:footnote w:type="continuationSeparator" w:id="0">
    <w:p w:rsidR="004F2428" w:rsidRDefault="004F2428" w:rsidP="00D54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511" w:rsidRDefault="00AF2ECE" w:rsidP="005068AE">
    <w:pPr>
      <w:pStyle w:val="Sidehoved"/>
      <w:tabs>
        <w:tab w:val="clear" w:pos="4819"/>
        <w:tab w:val="clear" w:pos="9638"/>
        <w:tab w:val="center" w:pos="4749"/>
      </w:tabs>
      <w:rPr>
        <w:noProof/>
        <w:lang w:eastAsia="da-DK"/>
      </w:rPr>
    </w:pPr>
    <w:r>
      <w:rPr>
        <w:noProof/>
        <w:lang w:eastAsia="da-DK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5576570</wp:posOffset>
          </wp:positionH>
          <wp:positionV relativeFrom="paragraph">
            <wp:posOffset>-368300</wp:posOffset>
          </wp:positionV>
          <wp:extent cx="1017905" cy="1173480"/>
          <wp:effectExtent l="0" t="0" r="0" b="7620"/>
          <wp:wrapThrough wrapText="bothSides">
            <wp:wrapPolygon edited="0">
              <wp:start x="0" y="0"/>
              <wp:lineTo x="0" y="21390"/>
              <wp:lineTo x="21021" y="21390"/>
              <wp:lineTo x="21021" y="0"/>
              <wp:lineTo x="0" y="0"/>
            </wp:wrapPolygon>
          </wp:wrapThrough>
          <wp:docPr id="7" name="Billede 21" descr="C:\Users\kim\Desktop\Spejder\snuserne_jpg\Snuser-er-gode-ve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21" descr="C:\Users\kim\Desktop\Spejder\snuserne_jpg\Snuser-er-gode-ve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3" t="10352" r="16525" b="9555"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1604645</wp:posOffset>
          </wp:positionH>
          <wp:positionV relativeFrom="paragraph">
            <wp:posOffset>-243205</wp:posOffset>
          </wp:positionV>
          <wp:extent cx="3086100" cy="897890"/>
          <wp:effectExtent l="0" t="0" r="0" b="0"/>
          <wp:wrapThrough wrapText="bothSides">
            <wp:wrapPolygon edited="0">
              <wp:start x="0" y="0"/>
              <wp:lineTo x="0" y="21081"/>
              <wp:lineTo x="21467" y="21081"/>
              <wp:lineTo x="21467" y="0"/>
              <wp:lineTo x="0" y="0"/>
            </wp:wrapPolygon>
          </wp:wrapThrough>
          <wp:docPr id="6" name="Billede 23" descr="C:\Users\kim\Desktop\Spejder\Spejdertegninger Eva Christensen\ec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23" descr="C:\Users\kim\Desktop\Spejder\Spejdertegninger Eva Christensen\ec2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-901065</wp:posOffset>
          </wp:positionH>
          <wp:positionV relativeFrom="paragraph">
            <wp:posOffset>-554355</wp:posOffset>
          </wp:positionV>
          <wp:extent cx="8315325" cy="11201400"/>
          <wp:effectExtent l="0" t="0" r="9525" b="0"/>
          <wp:wrapNone/>
          <wp:docPr id="5" name="Billede 1" descr="A4-bag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A4-baggrun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5325" cy="1120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-325755</wp:posOffset>
          </wp:positionV>
          <wp:extent cx="695325" cy="914400"/>
          <wp:effectExtent l="0" t="0" r="9525" b="0"/>
          <wp:wrapThrough wrapText="bothSides">
            <wp:wrapPolygon edited="0">
              <wp:start x="0" y="0"/>
              <wp:lineTo x="0" y="21150"/>
              <wp:lineTo x="21304" y="21150"/>
              <wp:lineTo x="21304" y="0"/>
              <wp:lineTo x="0" y="0"/>
            </wp:wrapPolygon>
          </wp:wrapThrough>
          <wp:docPr id="4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75A">
      <w:rPr>
        <w:noProof/>
        <w:lang w:eastAsia="da-DK"/>
      </w:rPr>
      <w:t>v</w:t>
    </w:r>
    <w:r w:rsidR="005068AE">
      <w:rPr>
        <w:color w:val="003366"/>
        <w:sz w:val="36"/>
      </w:rPr>
      <w:tab/>
    </w:r>
    <w:r w:rsidR="005D2511">
      <w:rPr>
        <w:color w:val="003366"/>
        <w:sz w:val="36"/>
      </w:rPr>
      <w:t xml:space="preserve">G U D E N Å   G R U P </w:t>
    </w:r>
    <w:proofErr w:type="spellStart"/>
    <w:r w:rsidR="005D2511">
      <w:rPr>
        <w:color w:val="003366"/>
        <w:sz w:val="36"/>
      </w:rPr>
      <w:t>P</w:t>
    </w:r>
    <w:proofErr w:type="spellEnd"/>
    <w:r w:rsidR="005D2511">
      <w:rPr>
        <w:color w:val="003366"/>
        <w:sz w:val="36"/>
      </w:rPr>
      <w:t xml:space="preserve"> E</w:t>
    </w:r>
    <w:r w:rsidR="005068AE">
      <w:rPr>
        <w:noProof/>
        <w:lang w:eastAsia="da-DK"/>
      </w:rPr>
      <w:t xml:space="preserve"> </w:t>
    </w:r>
  </w:p>
  <w:p w:rsidR="005D2511" w:rsidRPr="0013100A" w:rsidRDefault="005D2511" w:rsidP="0013100A">
    <w:pPr>
      <w:pStyle w:val="Sidehoved"/>
      <w:rPr>
        <w:color w:val="003366"/>
        <w:sz w:val="32"/>
        <w:szCs w:val="32"/>
      </w:rPr>
    </w:pPr>
    <w:r>
      <w:rPr>
        <w:noProof/>
        <w:lang w:eastAsia="da-DK"/>
      </w:rPr>
      <w:tab/>
    </w:r>
    <w:r w:rsidRPr="0013100A">
      <w:rPr>
        <w:color w:val="003366"/>
        <w:sz w:val="32"/>
        <w:szCs w:val="32"/>
      </w:rPr>
      <w:t>Det Danske Spejderkorps</w:t>
    </w:r>
  </w:p>
  <w:p w:rsidR="005D2511" w:rsidRDefault="005D2511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73532"/>
    <w:multiLevelType w:val="hybridMultilevel"/>
    <w:tmpl w:val="0802AD6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D3"/>
    <w:rsid w:val="00122319"/>
    <w:rsid w:val="0013100A"/>
    <w:rsid w:val="001B20FF"/>
    <w:rsid w:val="001D7D00"/>
    <w:rsid w:val="002301D2"/>
    <w:rsid w:val="002711D3"/>
    <w:rsid w:val="002A7DE6"/>
    <w:rsid w:val="003768B7"/>
    <w:rsid w:val="003B5580"/>
    <w:rsid w:val="003F2A3F"/>
    <w:rsid w:val="00407FC6"/>
    <w:rsid w:val="004F2428"/>
    <w:rsid w:val="005068AE"/>
    <w:rsid w:val="005D2511"/>
    <w:rsid w:val="00624F6C"/>
    <w:rsid w:val="00693630"/>
    <w:rsid w:val="007E2747"/>
    <w:rsid w:val="00821611"/>
    <w:rsid w:val="0083275A"/>
    <w:rsid w:val="008F1588"/>
    <w:rsid w:val="00992FF2"/>
    <w:rsid w:val="00A11214"/>
    <w:rsid w:val="00A418AA"/>
    <w:rsid w:val="00AF13ED"/>
    <w:rsid w:val="00AF2ECE"/>
    <w:rsid w:val="00B21718"/>
    <w:rsid w:val="00BE434A"/>
    <w:rsid w:val="00C250AA"/>
    <w:rsid w:val="00C9283A"/>
    <w:rsid w:val="00D046D3"/>
    <w:rsid w:val="00D546A4"/>
    <w:rsid w:val="00D9089B"/>
    <w:rsid w:val="00E7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D0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54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546A4"/>
  </w:style>
  <w:style w:type="paragraph" w:styleId="Sidefod">
    <w:name w:val="footer"/>
    <w:basedOn w:val="Normal"/>
    <w:link w:val="SidefodTegn"/>
    <w:uiPriority w:val="99"/>
    <w:semiHidden/>
    <w:unhideWhenUsed/>
    <w:rsid w:val="00D54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546A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46A4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1B20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D0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54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546A4"/>
  </w:style>
  <w:style w:type="paragraph" w:styleId="Sidefod">
    <w:name w:val="footer"/>
    <w:basedOn w:val="Normal"/>
    <w:link w:val="SidefodTegn"/>
    <w:uiPriority w:val="99"/>
    <w:semiHidden/>
    <w:unhideWhenUsed/>
    <w:rsid w:val="00D54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546A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46A4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1B20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6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gudenaa.spejder.d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ten.Hjemmepc\Downloads\brevpapir%20(4)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brevpapir (4)</Template>
  <TotalTime>1</TotalTime>
  <Pages>1</Pages>
  <Words>123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Links>
    <vt:vector size="6" baseType="variant">
      <vt:variant>
        <vt:i4>7077941</vt:i4>
      </vt:variant>
      <vt:variant>
        <vt:i4>0</vt:i4>
      </vt:variant>
      <vt:variant>
        <vt:i4>0</vt:i4>
      </vt:variant>
      <vt:variant>
        <vt:i4>5</vt:i4>
      </vt:variant>
      <vt:variant>
        <vt:lpwstr>http://www.gudenaa.spejder.dk/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Sørensen</dc:creator>
  <cp:lastModifiedBy>Morten Sørensen</cp:lastModifiedBy>
  <cp:revision>2</cp:revision>
  <cp:lastPrinted>2014-04-14T19:02:00Z</cp:lastPrinted>
  <dcterms:created xsi:type="dcterms:W3CDTF">2017-02-27T19:04:00Z</dcterms:created>
  <dcterms:modified xsi:type="dcterms:W3CDTF">2017-02-27T19:04:00Z</dcterms:modified>
</cp:coreProperties>
</file>