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CE" w:rsidRDefault="00AF2ECE" w:rsidP="00A11214">
      <w:pPr>
        <w:rPr>
          <w:u w:val="single"/>
        </w:rPr>
      </w:pPr>
    </w:p>
    <w:p w:rsidR="00D046D3" w:rsidRDefault="00317848" w:rsidP="00A11214">
      <w:pPr>
        <w:rPr>
          <w:u w:val="single"/>
        </w:rPr>
      </w:pPr>
      <w:r>
        <w:rPr>
          <w:u w:val="single"/>
        </w:rPr>
        <w:t xml:space="preserve">Referat fra Ekstra ordinært Grupperåds.  27-08 2017. </w:t>
      </w:r>
      <w:r>
        <w:rPr>
          <w:u w:val="single"/>
        </w:rPr>
        <w:tab/>
      </w:r>
      <w:r>
        <w:rPr>
          <w:u w:val="single"/>
        </w:rPr>
        <w:tab/>
        <w:t>Laurbjerg spejder lokalet</w:t>
      </w:r>
    </w:p>
    <w:p w:rsidR="00AF2ECE" w:rsidRDefault="00AF2ECE" w:rsidP="00317848">
      <w:pPr>
        <w:numPr>
          <w:ilvl w:val="0"/>
          <w:numId w:val="1"/>
        </w:numPr>
      </w:pPr>
      <w:r>
        <w:t>General orientering og afklarende spørgsmå</w:t>
      </w:r>
      <w:r w:rsidR="00317848">
        <w:t>l.</w:t>
      </w:r>
    </w:p>
    <w:p w:rsidR="00317848" w:rsidRDefault="00317848" w:rsidP="00317848">
      <w:pPr>
        <w:ind w:left="720"/>
      </w:pPr>
      <w:r>
        <w:t>- Vi bød velkommen til de 2 forældre som var mødt op, Henrik åbnede mødet, med en kort orientering om vores situation, fortalte o</w:t>
      </w:r>
      <w:r w:rsidR="00821C76">
        <w:t>m hvilke opgaver en formand løste</w:t>
      </w:r>
      <w:r>
        <w:t>, lokalt samt</w:t>
      </w:r>
      <w:r w:rsidR="00821C76">
        <w:t xml:space="preserve"> </w:t>
      </w:r>
      <w:bookmarkStart w:id="0" w:name="_GoBack"/>
      <w:bookmarkEnd w:id="0"/>
      <w:r>
        <w:t>ude omkring. Gruppeleder samt lederne, fortalte om gruppen, vores arrangementer, aktiviteter i gruppen samt lokalt i byen, samt i Favrskov kommune.</w:t>
      </w:r>
    </w:p>
    <w:p w:rsidR="00317848" w:rsidRDefault="00317848" w:rsidP="00317848">
      <w:pPr>
        <w:ind w:left="720"/>
      </w:pPr>
      <w:r>
        <w:t>Forældre Allan Rygaard, kunne berette at han lige er blevet valgt ind hos Favrskov4’en, men ville gerne være en del af vores bestyrelse</w:t>
      </w:r>
      <w:r w:rsidR="00FD1689">
        <w:t xml:space="preserve"> også. Har ikke så meget spejder erfaring, men kan bidrage med mange andre ting.</w:t>
      </w:r>
    </w:p>
    <w:p w:rsidR="00FD1689" w:rsidRDefault="00FD1689" w:rsidP="00317848">
      <w:pPr>
        <w:ind w:left="720"/>
      </w:pPr>
      <w:r>
        <w:t>Forældre Rune Otte, kunne efter lidt betænknings tid, berette at han gerne ville med i vores bestyrelse, og det at have titlen som bestyrelsesformand, syntes han lød spændende. Rune er tilknyttet DDS som SMUK medlem, har også haft sin gang i Hammershøj Gruppe, for en del år siden.</w:t>
      </w:r>
    </w:p>
    <w:p w:rsidR="00AF2ECE" w:rsidRDefault="00FD1689" w:rsidP="00FD1689">
      <w:pPr>
        <w:pStyle w:val="Listeafsnit"/>
        <w:numPr>
          <w:ilvl w:val="0"/>
          <w:numId w:val="1"/>
        </w:numPr>
      </w:pPr>
      <w:r>
        <w:t>Valg af formand og forældre.</w:t>
      </w:r>
    </w:p>
    <w:p w:rsidR="00FD1689" w:rsidRDefault="00FD1689" w:rsidP="00FD1689">
      <w:pPr>
        <w:pStyle w:val="Listeafsnit"/>
      </w:pPr>
      <w:r>
        <w:t>- Allan Rygaard, blev valgt som forældre i bestyrelsen</w:t>
      </w:r>
    </w:p>
    <w:p w:rsidR="00FD1689" w:rsidRDefault="00FD1689" w:rsidP="00FD1689">
      <w:pPr>
        <w:pStyle w:val="Listeafsnit"/>
      </w:pPr>
      <w:r>
        <w:t>- Rune Otte, blev valgt som forældre til bestyrelsen, med titel Formand.</w:t>
      </w:r>
    </w:p>
    <w:p w:rsidR="00FD1689" w:rsidRDefault="00FD1689" w:rsidP="00FD1689">
      <w:pPr>
        <w:pStyle w:val="Listeafsnit"/>
      </w:pPr>
    </w:p>
    <w:p w:rsidR="00FD1689" w:rsidRDefault="00FD1689" w:rsidP="00FD1689">
      <w:pPr>
        <w:pStyle w:val="Listeafsnit"/>
      </w:pPr>
      <w:r>
        <w:t>Begge blev valgt med klap og stor tak for deres deltagelse, vi glæder os til samarbejdet.</w:t>
      </w:r>
    </w:p>
    <w:p w:rsidR="00FD1689" w:rsidRDefault="00FD1689" w:rsidP="00FD1689">
      <w:pPr>
        <w:ind w:left="720"/>
      </w:pPr>
    </w:p>
    <w:p w:rsidR="00AF2ECE" w:rsidRDefault="00AF2ECE" w:rsidP="00AF2ECE">
      <w:pPr>
        <w:numPr>
          <w:ilvl w:val="0"/>
          <w:numId w:val="1"/>
        </w:numPr>
      </w:pPr>
      <w:r>
        <w:t>EVT.</w:t>
      </w:r>
    </w:p>
    <w:p w:rsidR="00821C76" w:rsidRDefault="00821C76" w:rsidP="00821C76">
      <w:pPr>
        <w:ind w:left="720"/>
      </w:pPr>
      <w:r>
        <w:t>Der blev talt videre om gruppen, vores historie, vores område og lokaler. Vores tilhørs forhold, vores samarbejde med det lokale, samt andre foreninger og meget mere…</w:t>
      </w:r>
    </w:p>
    <w:p w:rsidR="00821C76" w:rsidRDefault="00821C76" w:rsidP="00821C76">
      <w:pPr>
        <w:ind w:left="720"/>
      </w:pPr>
    </w:p>
    <w:p w:rsidR="00821C76" w:rsidRDefault="00821C76" w:rsidP="00821C76">
      <w:pPr>
        <w:ind w:left="720"/>
      </w:pPr>
      <w:r>
        <w:t>Efter ord.</w:t>
      </w:r>
    </w:p>
    <w:p w:rsidR="00821C76" w:rsidRDefault="00821C76" w:rsidP="00821C76">
      <w:pPr>
        <w:ind w:left="720"/>
      </w:pPr>
      <w:r>
        <w:t xml:space="preserve">Mødet sluttede ca. 2030, og vi aftalte at mødes næste gang, </w:t>
      </w:r>
      <w:proofErr w:type="gramStart"/>
      <w:r>
        <w:t>d. 3 april</w:t>
      </w:r>
      <w:proofErr w:type="gramEnd"/>
      <w:r>
        <w:t xml:space="preserve"> 2017 kl. 1900 i lokalet.</w:t>
      </w:r>
    </w:p>
    <w:p w:rsidR="00821C76" w:rsidRDefault="00821C76" w:rsidP="00821C76">
      <w:pPr>
        <w:ind w:left="720"/>
      </w:pPr>
    </w:p>
    <w:p w:rsidR="00AF2ECE" w:rsidRDefault="00821C76" w:rsidP="00AF2ECE">
      <w:pPr>
        <w:ind w:left="360"/>
      </w:pPr>
      <w:r>
        <w:t>Referent og Gruppeleder.</w:t>
      </w:r>
    </w:p>
    <w:p w:rsidR="00821C76" w:rsidRDefault="00821C76" w:rsidP="00AF2ECE">
      <w:pPr>
        <w:ind w:left="360"/>
      </w:pPr>
    </w:p>
    <w:p w:rsidR="00821C76" w:rsidRDefault="00821C76" w:rsidP="00AF2ECE">
      <w:pPr>
        <w:ind w:left="360"/>
      </w:pPr>
      <w:r>
        <w:t>Dato.____________.  Underskrift._________________________________________________.</w:t>
      </w:r>
    </w:p>
    <w:p w:rsidR="00AF2ECE" w:rsidRPr="00AF2ECE" w:rsidRDefault="00AF2ECE" w:rsidP="00AF2ECE">
      <w:pPr>
        <w:ind w:left="360"/>
      </w:pPr>
    </w:p>
    <w:sectPr w:rsidR="00AF2ECE" w:rsidRPr="00AF2ECE" w:rsidSect="0083275A">
      <w:headerReference w:type="default" r:id="rId8"/>
      <w:footerReference w:type="default" r:id="rId9"/>
      <w:pgSz w:w="11906" w:h="16838"/>
      <w:pgMar w:top="1843" w:right="127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97B" w:rsidRDefault="00D4397B" w:rsidP="00D546A4">
      <w:pPr>
        <w:spacing w:after="0" w:line="240" w:lineRule="auto"/>
      </w:pPr>
      <w:r>
        <w:separator/>
      </w:r>
    </w:p>
  </w:endnote>
  <w:endnote w:type="continuationSeparator" w:id="0">
    <w:p w:rsidR="00D4397B" w:rsidRDefault="00D4397B" w:rsidP="00D546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511" w:rsidRDefault="00AF2ECE" w:rsidP="005068AE">
    <w:pPr>
      <w:pStyle w:val="Sidefod"/>
      <w:tabs>
        <w:tab w:val="clear" w:pos="4819"/>
        <w:tab w:val="clear" w:pos="9638"/>
        <w:tab w:val="right" w:pos="9498"/>
      </w:tabs>
      <w:jc w:val="both"/>
    </w:pPr>
    <w:r>
      <w:rPr>
        <w:noProof/>
        <w:sz w:val="24"/>
        <w:szCs w:val="24"/>
        <w:lang w:eastAsia="da-DK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2042160</wp:posOffset>
          </wp:positionH>
          <wp:positionV relativeFrom="paragraph">
            <wp:posOffset>-26670</wp:posOffset>
          </wp:positionV>
          <wp:extent cx="247650" cy="238125"/>
          <wp:effectExtent l="0" t="0" r="0" b="9525"/>
          <wp:wrapSquare wrapText="bothSides"/>
          <wp:docPr id="3" name="irc_mi" descr="http://djohnsonfarmers.com/wp-content/uploads/2013/12/facebook_icon_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djohnsonfarmers.com/wp-content/uploads/2013/12/facebook_icon_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da-DK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4457700</wp:posOffset>
          </wp:positionH>
          <wp:positionV relativeFrom="paragraph">
            <wp:posOffset>-434975</wp:posOffset>
          </wp:positionV>
          <wp:extent cx="2096135" cy="859790"/>
          <wp:effectExtent l="0" t="0" r="0" b="0"/>
          <wp:wrapThrough wrapText="bothSides">
            <wp:wrapPolygon edited="0">
              <wp:start x="0" y="0"/>
              <wp:lineTo x="0" y="21058"/>
              <wp:lineTo x="21397" y="21058"/>
              <wp:lineTo x="21397" y="0"/>
              <wp:lineTo x="0" y="0"/>
            </wp:wrapPolygon>
          </wp:wrapThrough>
          <wp:docPr id="2" name="Bille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6135" cy="859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eastAsia="da-DK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3343910</wp:posOffset>
          </wp:positionH>
          <wp:positionV relativeFrom="paragraph">
            <wp:posOffset>-202565</wp:posOffset>
          </wp:positionV>
          <wp:extent cx="568960" cy="567055"/>
          <wp:effectExtent l="0" t="0" r="2540" b="4445"/>
          <wp:wrapSquare wrapText="bothSides"/>
          <wp:docPr id="1" name="qr-kode" descr="QR Ko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-kode" descr="QR Kod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957" t="13026" r="24022" b="11960"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67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4" w:history="1">
      <w:r w:rsidR="005D2511" w:rsidRPr="0083275A">
        <w:rPr>
          <w:rStyle w:val="Hyperlink"/>
          <w:sz w:val="24"/>
          <w:szCs w:val="24"/>
        </w:rPr>
        <w:t>www.gudenaa.spejder.dk</w:t>
      </w:r>
    </w:hyperlink>
    <w:r w:rsidR="005D2511">
      <w:t xml:space="preserve">                  </w:t>
    </w:r>
    <w:r w:rsidR="0083275A">
      <w:t xml:space="preserve">     </w:t>
    </w:r>
    <w:r w:rsidR="0083275A" w:rsidRPr="0083275A">
      <w:rPr>
        <w:sz w:val="24"/>
        <w:szCs w:val="24"/>
      </w:rPr>
      <w:t>/</w:t>
    </w:r>
    <w:proofErr w:type="spellStart"/>
    <w:r w:rsidR="0083275A" w:rsidRPr="0083275A">
      <w:rPr>
        <w:sz w:val="24"/>
        <w:szCs w:val="24"/>
      </w:rPr>
      <w:t>Gudenaa</w:t>
    </w:r>
    <w:proofErr w:type="spellEnd"/>
    <w:r w:rsidR="0083275A">
      <w:rPr>
        <w:sz w:val="24"/>
        <w:szCs w:val="24"/>
      </w:rPr>
      <w:t xml:space="preserve">   </w:t>
    </w:r>
    <w:r w:rsidR="005068AE">
      <w:tab/>
    </w:r>
    <w:r w:rsidR="005D2511">
      <w:t xml:space="preserve"> \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97B" w:rsidRDefault="00D4397B" w:rsidP="00D546A4">
      <w:pPr>
        <w:spacing w:after="0" w:line="240" w:lineRule="auto"/>
      </w:pPr>
      <w:r>
        <w:separator/>
      </w:r>
    </w:p>
  </w:footnote>
  <w:footnote w:type="continuationSeparator" w:id="0">
    <w:p w:rsidR="00D4397B" w:rsidRDefault="00D4397B" w:rsidP="00D546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2511" w:rsidRDefault="00AF2ECE" w:rsidP="005068AE">
    <w:pPr>
      <w:pStyle w:val="Sidehoved"/>
      <w:tabs>
        <w:tab w:val="clear" w:pos="4819"/>
        <w:tab w:val="clear" w:pos="9638"/>
        <w:tab w:val="center" w:pos="4749"/>
      </w:tabs>
      <w:rPr>
        <w:noProof/>
        <w:lang w:eastAsia="da-DK"/>
      </w:rPr>
    </w:pPr>
    <w:r>
      <w:rPr>
        <w:noProof/>
        <w:lang w:eastAsia="da-DK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5576570</wp:posOffset>
          </wp:positionH>
          <wp:positionV relativeFrom="paragraph">
            <wp:posOffset>-368300</wp:posOffset>
          </wp:positionV>
          <wp:extent cx="1017905" cy="1173480"/>
          <wp:effectExtent l="0" t="0" r="0" b="7620"/>
          <wp:wrapThrough wrapText="bothSides">
            <wp:wrapPolygon edited="0">
              <wp:start x="0" y="0"/>
              <wp:lineTo x="0" y="21390"/>
              <wp:lineTo x="21021" y="21390"/>
              <wp:lineTo x="21021" y="0"/>
              <wp:lineTo x="0" y="0"/>
            </wp:wrapPolygon>
          </wp:wrapThrough>
          <wp:docPr id="7" name="Billede 21" descr="C:\Users\kim\Desktop\Spejder\snuserne_jpg\Snuser-er-gode-venn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1" descr="C:\Users\kim\Desktop\Spejder\snuserne_jpg\Snuser-er-gode-venn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593" t="10352" r="16525" b="9555"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173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1604645</wp:posOffset>
          </wp:positionH>
          <wp:positionV relativeFrom="paragraph">
            <wp:posOffset>-243205</wp:posOffset>
          </wp:positionV>
          <wp:extent cx="3086100" cy="897890"/>
          <wp:effectExtent l="0" t="0" r="0" b="0"/>
          <wp:wrapThrough wrapText="bothSides">
            <wp:wrapPolygon edited="0">
              <wp:start x="0" y="0"/>
              <wp:lineTo x="0" y="21081"/>
              <wp:lineTo x="21467" y="21081"/>
              <wp:lineTo x="21467" y="0"/>
              <wp:lineTo x="0" y="0"/>
            </wp:wrapPolygon>
          </wp:wrapThrough>
          <wp:docPr id="6" name="Billede 23" descr="C:\Users\kim\Desktop\Spejder\Spejdertegninger Eva Christensen\ec25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23" descr="C:\Users\kim\Desktop\Spejder\Spejdertegninger Eva Christensen\ec250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6100" cy="897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-901065</wp:posOffset>
          </wp:positionH>
          <wp:positionV relativeFrom="paragraph">
            <wp:posOffset>-554355</wp:posOffset>
          </wp:positionV>
          <wp:extent cx="8315325" cy="11201400"/>
          <wp:effectExtent l="0" t="0" r="9525" b="0"/>
          <wp:wrapNone/>
          <wp:docPr id="5" name="Billede 1" descr="A4-baggr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A4-baggrun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5325" cy="11201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a-DK"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-539115</wp:posOffset>
          </wp:positionH>
          <wp:positionV relativeFrom="paragraph">
            <wp:posOffset>-325755</wp:posOffset>
          </wp:positionV>
          <wp:extent cx="695325" cy="914400"/>
          <wp:effectExtent l="0" t="0" r="9525" b="0"/>
          <wp:wrapThrough wrapText="bothSides">
            <wp:wrapPolygon edited="0">
              <wp:start x="0" y="0"/>
              <wp:lineTo x="0" y="21150"/>
              <wp:lineTo x="21304" y="21150"/>
              <wp:lineTo x="21304" y="0"/>
              <wp:lineTo x="0" y="0"/>
            </wp:wrapPolygon>
          </wp:wrapThrough>
          <wp:docPr id="4" name="Bille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3275A">
      <w:rPr>
        <w:noProof/>
        <w:lang w:eastAsia="da-DK"/>
      </w:rPr>
      <w:t>v</w:t>
    </w:r>
    <w:r w:rsidR="005068AE">
      <w:rPr>
        <w:color w:val="003366"/>
        <w:sz w:val="36"/>
      </w:rPr>
      <w:tab/>
    </w:r>
    <w:r w:rsidR="005D2511">
      <w:rPr>
        <w:color w:val="003366"/>
        <w:sz w:val="36"/>
      </w:rPr>
      <w:t xml:space="preserve">G U D E N Å   G R U P </w:t>
    </w:r>
    <w:proofErr w:type="spellStart"/>
    <w:r w:rsidR="005D2511">
      <w:rPr>
        <w:color w:val="003366"/>
        <w:sz w:val="36"/>
      </w:rPr>
      <w:t>P</w:t>
    </w:r>
    <w:proofErr w:type="spellEnd"/>
    <w:r w:rsidR="005D2511">
      <w:rPr>
        <w:color w:val="003366"/>
        <w:sz w:val="36"/>
      </w:rPr>
      <w:t xml:space="preserve"> E</w:t>
    </w:r>
    <w:r w:rsidR="005068AE">
      <w:rPr>
        <w:noProof/>
        <w:lang w:eastAsia="da-DK"/>
      </w:rPr>
      <w:t xml:space="preserve"> </w:t>
    </w:r>
  </w:p>
  <w:p w:rsidR="005D2511" w:rsidRPr="0013100A" w:rsidRDefault="005D2511" w:rsidP="0013100A">
    <w:pPr>
      <w:pStyle w:val="Sidehoved"/>
      <w:rPr>
        <w:color w:val="003366"/>
        <w:sz w:val="32"/>
        <w:szCs w:val="32"/>
      </w:rPr>
    </w:pPr>
    <w:r>
      <w:rPr>
        <w:noProof/>
        <w:lang w:eastAsia="da-DK"/>
      </w:rPr>
      <w:tab/>
    </w:r>
    <w:r w:rsidRPr="0013100A">
      <w:rPr>
        <w:color w:val="003366"/>
        <w:sz w:val="32"/>
        <w:szCs w:val="32"/>
      </w:rPr>
      <w:t>Det Danske Spejderkorps</w:t>
    </w:r>
  </w:p>
  <w:p w:rsidR="005D2511" w:rsidRDefault="005D2511">
    <w:pPr>
      <w:pStyle w:val="Sidehove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173532"/>
    <w:multiLevelType w:val="hybridMultilevel"/>
    <w:tmpl w:val="3F60D7E4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D3"/>
    <w:rsid w:val="00122319"/>
    <w:rsid w:val="0013100A"/>
    <w:rsid w:val="001B20FF"/>
    <w:rsid w:val="001D7D00"/>
    <w:rsid w:val="002301D2"/>
    <w:rsid w:val="002711D3"/>
    <w:rsid w:val="002A7DE6"/>
    <w:rsid w:val="00317848"/>
    <w:rsid w:val="003768B7"/>
    <w:rsid w:val="003B5580"/>
    <w:rsid w:val="003F2A3F"/>
    <w:rsid w:val="00407FC6"/>
    <w:rsid w:val="004F2428"/>
    <w:rsid w:val="005068AE"/>
    <w:rsid w:val="005D2511"/>
    <w:rsid w:val="00624F6C"/>
    <w:rsid w:val="00693630"/>
    <w:rsid w:val="007E2747"/>
    <w:rsid w:val="00821611"/>
    <w:rsid w:val="00821C76"/>
    <w:rsid w:val="0083275A"/>
    <w:rsid w:val="008F1588"/>
    <w:rsid w:val="00992FF2"/>
    <w:rsid w:val="00A11214"/>
    <w:rsid w:val="00A418AA"/>
    <w:rsid w:val="00AF13ED"/>
    <w:rsid w:val="00AF2ECE"/>
    <w:rsid w:val="00B21718"/>
    <w:rsid w:val="00BE434A"/>
    <w:rsid w:val="00C250AA"/>
    <w:rsid w:val="00C9283A"/>
    <w:rsid w:val="00D046D3"/>
    <w:rsid w:val="00D4397B"/>
    <w:rsid w:val="00D546A4"/>
    <w:rsid w:val="00D9089B"/>
    <w:rsid w:val="00E71B9D"/>
    <w:rsid w:val="00FD1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0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546A4"/>
  </w:style>
  <w:style w:type="paragraph" w:styleId="Sidefod">
    <w:name w:val="footer"/>
    <w:basedOn w:val="Normal"/>
    <w:link w:val="Sidefo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546A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46A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B20FF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FD168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D00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546A4"/>
  </w:style>
  <w:style w:type="paragraph" w:styleId="Sidefod">
    <w:name w:val="footer"/>
    <w:basedOn w:val="Normal"/>
    <w:link w:val="SidefodTegn"/>
    <w:uiPriority w:val="99"/>
    <w:semiHidden/>
    <w:unhideWhenUsed/>
    <w:rsid w:val="00D546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D546A4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54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546A4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unhideWhenUsed/>
    <w:rsid w:val="001B20FF"/>
    <w:rPr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FD16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36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hyperlink" Target="http://www.gudenaa.spejder.dk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rten.Hjemmepc\Downloads\brevpapir%20(4).dot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brevpapir (4)</Template>
  <TotalTime>1</TotalTime>
  <Pages>1</Pages>
  <Words>223</Words>
  <Characters>1366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1586</CharactersWithSpaces>
  <SharedDoc>false</SharedDoc>
  <HLinks>
    <vt:vector size="6" baseType="variant">
      <vt:variant>
        <vt:i4>7077941</vt:i4>
      </vt:variant>
      <vt:variant>
        <vt:i4>0</vt:i4>
      </vt:variant>
      <vt:variant>
        <vt:i4>0</vt:i4>
      </vt:variant>
      <vt:variant>
        <vt:i4>5</vt:i4>
      </vt:variant>
      <vt:variant>
        <vt:lpwstr>http://www.gudenaa.spejder.dk/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Morten Sørensen</dc:creator>
  <cp:lastModifiedBy>Morten Sørensen</cp:lastModifiedBy>
  <cp:revision>2</cp:revision>
  <cp:lastPrinted>2017-03-27T21:58:00Z</cp:lastPrinted>
  <dcterms:created xsi:type="dcterms:W3CDTF">2017-03-27T22:03:00Z</dcterms:created>
  <dcterms:modified xsi:type="dcterms:W3CDTF">2017-03-27T22:03:00Z</dcterms:modified>
</cp:coreProperties>
</file>